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11" w:rsidRPr="00E65E29" w:rsidRDefault="00247C11" w:rsidP="00AD2DF7">
      <w:pPr>
        <w:tabs>
          <w:tab w:val="left" w:pos="2625"/>
        </w:tabs>
      </w:pPr>
      <w:r w:rsidRPr="00E65E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593.25pt">
            <v:imagedata r:id="rId7" o:title=""/>
          </v:shape>
        </w:pict>
      </w:r>
    </w:p>
    <w:p w:rsidR="00247C11" w:rsidRDefault="00247C11" w:rsidP="00AD2DF7">
      <w:pPr>
        <w:tabs>
          <w:tab w:val="left" w:pos="2625"/>
        </w:tabs>
      </w:pPr>
    </w:p>
    <w:p w:rsidR="00247C11" w:rsidRDefault="00247C11" w:rsidP="00AD2DF7">
      <w:pPr>
        <w:tabs>
          <w:tab w:val="left" w:pos="2625"/>
        </w:tabs>
      </w:pPr>
    </w:p>
    <w:p w:rsidR="00247C11" w:rsidRDefault="00247C11" w:rsidP="00AD2DF7">
      <w:pPr>
        <w:tabs>
          <w:tab w:val="left" w:pos="2625"/>
        </w:tabs>
        <w:rPr>
          <w:lang w:val="en-US"/>
        </w:rPr>
      </w:pPr>
    </w:p>
    <w:p w:rsidR="00247C11" w:rsidRDefault="00247C11" w:rsidP="00AD2DF7">
      <w:pPr>
        <w:tabs>
          <w:tab w:val="left" w:pos="2625"/>
        </w:tabs>
        <w:rPr>
          <w:lang w:val="en-US"/>
        </w:rPr>
      </w:pPr>
    </w:p>
    <w:p w:rsidR="00247C11" w:rsidRDefault="00247C11" w:rsidP="00AD2DF7">
      <w:pPr>
        <w:tabs>
          <w:tab w:val="left" w:pos="2625"/>
        </w:tabs>
        <w:rPr>
          <w:lang w:val="en-US"/>
        </w:rPr>
      </w:pPr>
    </w:p>
    <w:p w:rsidR="00247C11" w:rsidRDefault="00247C11" w:rsidP="00AD2DF7">
      <w:pPr>
        <w:tabs>
          <w:tab w:val="left" w:pos="2625"/>
        </w:tabs>
        <w:rPr>
          <w:lang w:val="en-US"/>
        </w:rPr>
      </w:pPr>
    </w:p>
    <w:p w:rsidR="00247C11" w:rsidRDefault="00247C11" w:rsidP="00AD2DF7">
      <w:pPr>
        <w:tabs>
          <w:tab w:val="left" w:pos="2625"/>
        </w:tabs>
        <w:rPr>
          <w:lang w:val="en-US"/>
        </w:rPr>
      </w:pPr>
    </w:p>
    <w:p w:rsidR="00247C11" w:rsidRDefault="00247C11" w:rsidP="00AD2DF7">
      <w:pPr>
        <w:tabs>
          <w:tab w:val="left" w:pos="2625"/>
        </w:tabs>
        <w:rPr>
          <w:lang w:val="en-US"/>
        </w:rPr>
      </w:pPr>
    </w:p>
    <w:p w:rsidR="00247C11" w:rsidRPr="00E65E29" w:rsidRDefault="00247C11" w:rsidP="00AD2DF7">
      <w:pPr>
        <w:tabs>
          <w:tab w:val="left" w:pos="2625"/>
        </w:tabs>
        <w:rPr>
          <w:lang w:val="en-US"/>
        </w:rPr>
      </w:pPr>
    </w:p>
    <w:p w:rsidR="00247C11" w:rsidRPr="00764B88" w:rsidRDefault="00247C11" w:rsidP="00AD2DF7">
      <w:pPr>
        <w:pStyle w:val="NoSpacing"/>
      </w:pPr>
    </w:p>
    <w:p w:rsidR="00247C11" w:rsidRDefault="00247C11" w:rsidP="00AD2DF7">
      <w:pPr>
        <w:tabs>
          <w:tab w:val="left" w:pos="2625"/>
        </w:tabs>
        <w:rPr>
          <w:b/>
        </w:rPr>
      </w:pPr>
      <w:r>
        <w:t xml:space="preserve">                                                     </w:t>
      </w:r>
      <w:r w:rsidRPr="00C67905">
        <w:rPr>
          <w:b/>
        </w:rPr>
        <w:t>1 Общие положения</w:t>
      </w:r>
    </w:p>
    <w:p w:rsidR="00247C11" w:rsidRDefault="00247C11" w:rsidP="001D186D">
      <w:pPr>
        <w:pStyle w:val="ListParagraph"/>
        <w:numPr>
          <w:ilvl w:val="1"/>
          <w:numId w:val="1"/>
        </w:numPr>
        <w:tabs>
          <w:tab w:val="left" w:pos="360"/>
        </w:tabs>
      </w:pPr>
      <w:r>
        <w:t>Совет профилактики создан в Муниципальном бюджетном общеобразовательном учреждении « Щербенская основная общеобразовательная школа»( далее Школа) для  работы по предупреждению правонарушений и преступлений, укреплению дисциплины среди учащихся.</w:t>
      </w:r>
    </w:p>
    <w:p w:rsidR="00247C11" w:rsidRDefault="00247C11" w:rsidP="001D186D">
      <w:pPr>
        <w:pStyle w:val="ListParagraph"/>
        <w:numPr>
          <w:ilvl w:val="1"/>
          <w:numId w:val="1"/>
        </w:numPr>
      </w:pPr>
      <w:r>
        <w:t xml:space="preserve"> Совет в своей деятельности руководствуется Конвенцией о правах ребёнка, Конституцией РФ, семейным кодексом, Федеральным  законом от 29 декабря 2012 года №273-ФЗ « Об образовании в Российской Федерации», Законом РФ « Об основах системы профилактики безнадзорности и правонарушений несовершеннолетних», Уставом школы, а также настоящим Положением.</w:t>
      </w:r>
    </w:p>
    <w:p w:rsidR="00247C11" w:rsidRDefault="00247C11" w:rsidP="001D186D">
      <w:pPr>
        <w:pStyle w:val="ListParagraph"/>
        <w:numPr>
          <w:ilvl w:val="1"/>
          <w:numId w:val="1"/>
        </w:numPr>
        <w:tabs>
          <w:tab w:val="left" w:pos="360"/>
        </w:tabs>
      </w:pPr>
      <w:r>
        <w:t>Совет действует на основе принципов гуманности, демократичности и конфиденциальности полученной информации, разглашение  которой могло бы причинить моральный, психологический и физический и физический  вред несовершеннолетнему</w:t>
      </w:r>
    </w:p>
    <w:p w:rsidR="00247C11" w:rsidRDefault="00247C11" w:rsidP="001D186D">
      <w:pPr>
        <w:pStyle w:val="ListParagraph"/>
        <w:numPr>
          <w:ilvl w:val="1"/>
          <w:numId w:val="1"/>
        </w:numPr>
      </w:pPr>
      <w:r>
        <w:t xml:space="preserve"> Совет по профилактике безнадзорности и правонарушений среди учащихся является общественным органом управления образовательной организации.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 xml:space="preserve">                 </w:t>
      </w:r>
    </w:p>
    <w:p w:rsidR="00247C11" w:rsidRDefault="00247C11" w:rsidP="00AD2DF7">
      <w:pPr>
        <w:pStyle w:val="ListParagraph"/>
        <w:numPr>
          <w:ilvl w:val="0"/>
          <w:numId w:val="1"/>
        </w:numPr>
        <w:tabs>
          <w:tab w:val="left" w:pos="2625"/>
        </w:tabs>
        <w:rPr>
          <w:b/>
        </w:rPr>
      </w:pPr>
      <w:r w:rsidRPr="00D64D78">
        <w:rPr>
          <w:b/>
        </w:rPr>
        <w:t>Цели и задачи Совета</w:t>
      </w:r>
    </w:p>
    <w:p w:rsidR="00247C11" w:rsidRDefault="00247C11" w:rsidP="00AD2DF7">
      <w:pPr>
        <w:pStyle w:val="ListParagraph"/>
        <w:numPr>
          <w:ilvl w:val="1"/>
          <w:numId w:val="1"/>
        </w:numPr>
        <w:tabs>
          <w:tab w:val="left" w:pos="2625"/>
        </w:tabs>
      </w:pPr>
      <w:r>
        <w:t>Целью деятельности Совета являются: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>-профилактика девиантного и асоциального поведения, безнадзорности и правонарушений среди учащихся;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>-социальная адаптация и реабилитация учащихся «группы риска», формирование законопослушного поведения  и здорового образа жизни.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>2.2 Основными задачами Совета являются: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>-организация регулярной работы по выполнению Федерального  закона «Об основах системы профилактики безнадзорности и правонарушений несовершеннолетних», других нормативно-правовых актов в части предупреждения  негативных проявлений в детской и подростковой среде;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>-выявление и пресечение случаев вовлечения несовершеннолетних в преступную среду и антиобщественную деятельность;</w:t>
      </w:r>
    </w:p>
    <w:p w:rsidR="00247C11" w:rsidRDefault="00247C11" w:rsidP="00AD2DF7">
      <w:pPr>
        <w:pStyle w:val="ListParagraph"/>
        <w:tabs>
          <w:tab w:val="left" w:pos="2625"/>
        </w:tabs>
        <w:ind w:left="360"/>
      </w:pPr>
      <w:r>
        <w:t>-выявление и устранение причин и условий безнадзорности  несовершеннолетних, совершению ими правонарушений.</w:t>
      </w:r>
    </w:p>
    <w:p w:rsidR="00247C11" w:rsidRDefault="00247C11" w:rsidP="00AD2DF7">
      <w:pPr>
        <w:jc w:val="both"/>
      </w:pPr>
      <w:r w:rsidRPr="00014579">
        <w:t xml:space="preserve">– обеспечение механизма взаимодействия педагогического коллектива с правоохранительными органами, представителями отдела образования и КДН и ЗП по вопросам профилактики безнадзорности и правонарушений, защиты прав детей; </w:t>
      </w:r>
    </w:p>
    <w:p w:rsidR="00247C11" w:rsidRPr="00014579" w:rsidRDefault="00247C11" w:rsidP="00AD2DF7">
      <w:pPr>
        <w:jc w:val="both"/>
      </w:pPr>
      <w:r w:rsidRPr="00014579">
        <w:t xml:space="preserve">– организация просветительской деятельности среди обучающихся и родителей (законных представителей). </w:t>
      </w:r>
    </w:p>
    <w:p w:rsidR="00247C11" w:rsidRDefault="00247C11" w:rsidP="00AD2DF7">
      <w:pPr>
        <w:pStyle w:val="NormalWeb"/>
        <w:jc w:val="center"/>
      </w:pPr>
      <w:r w:rsidRPr="00014579">
        <w:rPr>
          <w:b/>
        </w:rPr>
        <w:t>3.</w:t>
      </w:r>
      <w:r>
        <w:rPr>
          <w:b/>
          <w:bCs/>
        </w:rPr>
        <w:t>. Порядок формирования Совета профилактики.</w:t>
      </w:r>
    </w:p>
    <w:p w:rsidR="00247C11" w:rsidRDefault="00247C11" w:rsidP="0016313D">
      <w:pPr>
        <w:pStyle w:val="NormalWeb"/>
        <w:spacing w:before="0" w:beforeAutospacing="0" w:after="0" w:afterAutospacing="0"/>
      </w:pPr>
      <w:r>
        <w:t>3.1. Состав Совета профилактики формируется директором школы и утверждается приказом.</w:t>
      </w:r>
    </w:p>
    <w:p w:rsidR="00247C11" w:rsidRDefault="00247C11" w:rsidP="0016313D">
      <w:pPr>
        <w:pStyle w:val="NormalWeb"/>
        <w:spacing w:before="0" w:beforeAutospacing="0" w:after="0" w:afterAutospacing="0"/>
      </w:pPr>
      <w:r>
        <w:t>3.2. Совет профилактики состоит из председателя, заместителя председателя, секретаря и членов совета. Членами Совета профилактики могут быть заместители директора, классные руководители, родительской общественности, органов ученического самоуправления, 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:rsidR="00247C11" w:rsidRDefault="00247C11" w:rsidP="0016313D">
      <w:pPr>
        <w:pStyle w:val="NormalWeb"/>
        <w:spacing w:before="0" w:beforeAutospacing="0" w:after="0" w:afterAutospacing="0"/>
      </w:pPr>
      <w:r>
        <w:t xml:space="preserve">3.3 Численность состава Совета профилактики от 5 до 9 представителей. Председателем Совета профилактики является директор школы, его заместителем назначается заместитель по воспитательной работе. Секретарь Совета профилактики выбирается из числа его членов </w:t>
      </w:r>
    </w:p>
    <w:p w:rsidR="00247C11" w:rsidRDefault="00247C11" w:rsidP="00AD2DF7">
      <w:pPr>
        <w:jc w:val="center"/>
        <w:rPr>
          <w:b/>
        </w:rPr>
      </w:pPr>
      <w:r w:rsidRPr="00014579">
        <w:rPr>
          <w:b/>
        </w:rPr>
        <w:t>4. Организация работы Совета</w:t>
      </w:r>
    </w:p>
    <w:p w:rsidR="00247C11" w:rsidRPr="00014579" w:rsidRDefault="00247C11" w:rsidP="00AD2DF7">
      <w:pPr>
        <w:jc w:val="center"/>
        <w:rPr>
          <w:b/>
        </w:rPr>
      </w:pPr>
    </w:p>
    <w:p w:rsidR="00247C11" w:rsidRDefault="00247C11" w:rsidP="00AD2DF7">
      <w:pPr>
        <w:jc w:val="both"/>
      </w:pPr>
      <w:r w:rsidRPr="00014579">
        <w:t>4.1. Председатель Совета:</w:t>
      </w:r>
    </w:p>
    <w:p w:rsidR="00247C11" w:rsidRDefault="00247C11" w:rsidP="00AD2DF7">
      <w:pPr>
        <w:jc w:val="both"/>
      </w:pPr>
      <w:r w:rsidRPr="00014579">
        <w:t xml:space="preserve"> – организует работу Совета; </w:t>
      </w:r>
    </w:p>
    <w:p w:rsidR="00247C11" w:rsidRDefault="00247C11" w:rsidP="00AD2DF7">
      <w:pPr>
        <w:jc w:val="both"/>
      </w:pPr>
      <w:r w:rsidRPr="00014579">
        <w:t xml:space="preserve">– определяет повестку дня, место и время проведения заседания Совета; </w:t>
      </w:r>
    </w:p>
    <w:p w:rsidR="00247C11" w:rsidRDefault="00247C11" w:rsidP="00AD2DF7">
      <w:pPr>
        <w:jc w:val="both"/>
      </w:pPr>
      <w:r w:rsidRPr="00014579">
        <w:t xml:space="preserve">– председательствует на заседаниях Совета; </w:t>
      </w:r>
    </w:p>
    <w:p w:rsidR="00247C11" w:rsidRDefault="00247C11" w:rsidP="00AD2DF7">
      <w:pPr>
        <w:jc w:val="both"/>
      </w:pPr>
      <w:r w:rsidRPr="00014579">
        <w:t xml:space="preserve">– подписывает протоколы заседаний Совета. </w:t>
      </w:r>
    </w:p>
    <w:p w:rsidR="00247C11" w:rsidRDefault="00247C11" w:rsidP="00AD2DF7">
      <w:pPr>
        <w:jc w:val="both"/>
      </w:pPr>
      <w:r w:rsidRPr="00014579">
        <w:t xml:space="preserve">4.2. Организационное обеспечение заседаний Совета осуществляется секретарем. Секретарь Совета: </w:t>
      </w:r>
    </w:p>
    <w:p w:rsidR="00247C11" w:rsidRDefault="00247C11" w:rsidP="00AD2DF7">
      <w:pPr>
        <w:jc w:val="both"/>
      </w:pPr>
      <w:r w:rsidRPr="00014579">
        <w:t xml:space="preserve">– информирует членов Совета о месте, времени проведения и повестке дня Совета, обеспечивает их необходимыми справочно-информационными материалами; </w:t>
      </w:r>
    </w:p>
    <w:p w:rsidR="00247C11" w:rsidRDefault="00247C11" w:rsidP="00AD2DF7">
      <w:pPr>
        <w:jc w:val="both"/>
      </w:pPr>
      <w:r w:rsidRPr="00014579">
        <w:t xml:space="preserve">– составляет проект повестки для заседаний Совета; </w:t>
      </w:r>
    </w:p>
    <w:p w:rsidR="00247C11" w:rsidRDefault="00247C11" w:rsidP="00AD2DF7">
      <w:pPr>
        <w:jc w:val="both"/>
      </w:pPr>
      <w:r w:rsidRPr="00014579">
        <w:t xml:space="preserve">– оформляет протоколы заседаний Совета, осуществляет анализ и информирует Совет о ходе выполнения принимаемых решений. </w:t>
      </w:r>
    </w:p>
    <w:p w:rsidR="00247C11" w:rsidRDefault="00247C11" w:rsidP="00AD2DF7">
      <w:pPr>
        <w:jc w:val="center"/>
        <w:rPr>
          <w:b/>
        </w:rPr>
      </w:pPr>
    </w:p>
    <w:p w:rsidR="00247C11" w:rsidRDefault="00247C11" w:rsidP="00AD2DF7">
      <w:pPr>
        <w:jc w:val="center"/>
        <w:rPr>
          <w:b/>
        </w:rPr>
      </w:pPr>
    </w:p>
    <w:p w:rsidR="00247C11" w:rsidRPr="00382B64" w:rsidRDefault="00247C11" w:rsidP="00AD2DF7">
      <w:pPr>
        <w:jc w:val="center"/>
        <w:rPr>
          <w:b/>
        </w:rPr>
      </w:pPr>
      <w:r w:rsidRPr="00382B64">
        <w:rPr>
          <w:b/>
        </w:rPr>
        <w:t>5. Порядок ра</w:t>
      </w:r>
      <w:r>
        <w:rPr>
          <w:b/>
        </w:rPr>
        <w:t>боты Совета</w:t>
      </w:r>
    </w:p>
    <w:p w:rsidR="00247C11" w:rsidRDefault="00247C11" w:rsidP="00AD2DF7">
      <w:pPr>
        <w:jc w:val="both"/>
      </w:pPr>
      <w:r w:rsidRPr="00014579">
        <w:t xml:space="preserve">5.1. Совет профилактики: </w:t>
      </w:r>
    </w:p>
    <w:p w:rsidR="00247C11" w:rsidRDefault="00247C11" w:rsidP="00AD2DF7">
      <w:pPr>
        <w:jc w:val="both"/>
      </w:pPr>
      <w:r w:rsidRPr="00014579">
        <w:t>– совместно с администрацией школы составляет план работы на учебный год с учетом нормативных документов и программы развития воспитательной системы школы;</w:t>
      </w:r>
    </w:p>
    <w:p w:rsidR="00247C11" w:rsidRDefault="00247C11" w:rsidP="00AD2DF7">
      <w:pPr>
        <w:jc w:val="both"/>
      </w:pPr>
      <w:r w:rsidRPr="00014579">
        <w:t xml:space="preserve"> – согласовывает свою работу с педагогическим советом школы; </w:t>
      </w:r>
    </w:p>
    <w:p w:rsidR="00247C11" w:rsidRDefault="00247C11" w:rsidP="00AD2DF7">
      <w:pPr>
        <w:jc w:val="both"/>
      </w:pPr>
      <w:r w:rsidRPr="00014579">
        <w:t xml:space="preserve">– определяет ответственных членов Совета за организацию проведения профилактических мероприятий, вносит свои корректировки и осуществляет контроль за их исполнением; </w:t>
      </w:r>
    </w:p>
    <w:p w:rsidR="00247C11" w:rsidRDefault="00247C11" w:rsidP="00AD2DF7">
      <w:pPr>
        <w:jc w:val="both"/>
      </w:pPr>
      <w:r w:rsidRPr="00014579">
        <w:t xml:space="preserve">– оказывает консультативную, методическую помощь родителям (законным представителям) в воспитании детей; </w:t>
      </w:r>
    </w:p>
    <w:p w:rsidR="00247C11" w:rsidRDefault="00247C11" w:rsidP="00AD2DF7">
      <w:pPr>
        <w:jc w:val="both"/>
      </w:pPr>
      <w:r w:rsidRPr="00014579">
        <w:t xml:space="preserve">– рассматривает конфликтные ситуации, связанные с нарушением локальных актов школы, с проблемами межличностного общения участников образовательного процесса в пределах своей компетенции; </w:t>
      </w:r>
    </w:p>
    <w:p w:rsidR="00247C11" w:rsidRDefault="00247C11" w:rsidP="00AD2DF7">
      <w:pPr>
        <w:jc w:val="both"/>
      </w:pPr>
      <w:r w:rsidRPr="00014579">
        <w:t xml:space="preserve">– организует проверку полученных сведений, принимает меры для нормализации конфликтных ситуаций, примирения сторон или поручает провести проверку и подготовить заключение о постановке обучающегося на внутришкольный учет; </w:t>
      </w:r>
    </w:p>
    <w:p w:rsidR="00247C11" w:rsidRDefault="00247C11" w:rsidP="00AD2DF7">
      <w:pPr>
        <w:jc w:val="both"/>
      </w:pPr>
      <w:r w:rsidRPr="00014579">
        <w:t>– выносит решения о постановке или снятии с внутришкольного учета;</w:t>
      </w:r>
    </w:p>
    <w:p w:rsidR="00247C11" w:rsidRDefault="00247C11" w:rsidP="00AD2DF7">
      <w:pPr>
        <w:jc w:val="both"/>
      </w:pPr>
      <w:r w:rsidRPr="00014579">
        <w:t xml:space="preserve"> – в своей деятельности по организации и проведению профилактики безнадзорности и правонарушений обучающихся взаимодействует с районными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объединениями; </w:t>
      </w:r>
    </w:p>
    <w:p w:rsidR="00247C11" w:rsidRDefault="00247C11" w:rsidP="00AD2DF7">
      <w:pPr>
        <w:jc w:val="both"/>
      </w:pPr>
      <w:r w:rsidRPr="00014579">
        <w:t xml:space="preserve">– проводит переговоры, беседы с родителями (законными представителями) и другими лицами, у которых возникли конфликтные ситуации с учащимися; </w:t>
      </w:r>
    </w:p>
    <w:p w:rsidR="00247C11" w:rsidRDefault="00247C11" w:rsidP="00AD2DF7">
      <w:pPr>
        <w:jc w:val="both"/>
      </w:pPr>
      <w:r w:rsidRPr="00014579">
        <w:t xml:space="preserve">– обсуждает вопросы пребывания детей в неблагополучных семьях, подготавливает соответствующие ходатайств в органы опеки и попечительства; </w:t>
      </w:r>
    </w:p>
    <w:p w:rsidR="00247C11" w:rsidRDefault="00247C11" w:rsidP="00AD2DF7">
      <w:pPr>
        <w:jc w:val="both"/>
      </w:pPr>
      <w:r w:rsidRPr="00014579">
        <w:t xml:space="preserve">– планирует и организует иные мероприятия и взаимодействия направленные на предупреждение асоциального поведения учащимися. 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16313D">
        <w:t>5.2</w:t>
      </w:r>
      <w:r>
        <w:t xml:space="preserve"> </w:t>
      </w:r>
      <w:r w:rsidRPr="0016313D">
        <w:t>Категории лиц, в отношении которых проводится индивидуальная профилактическая работа</w:t>
      </w:r>
      <w:r>
        <w:t xml:space="preserve">. </w:t>
      </w:r>
      <w:r w:rsidRPr="00235C19">
        <w:t>Совет профилактики правонарушений несовершеннолетних проводит индивидуальную профилактическую работу в отношении несовершеннолетних: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1) безнадзорных или беспризорных;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2) занимающихся бродяжничеством или попрошайничеством;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3) оставшихся без попечения родителей, нуждающихся в социальной помощи и (или) реабилитации;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5) совершивших правонарушение, повлекшее применение мер административной ответственности;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6) совершивших правонарушение до достижения возраста, с которого наступает административная ответственность;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8" w:anchor="100795" w:history="1">
        <w:r w:rsidRPr="00235C19">
          <w:rPr>
            <w:rStyle w:val="Hyperlink"/>
          </w:rPr>
          <w:t>кодексом</w:t>
        </w:r>
      </w:hyperlink>
      <w:r w:rsidRPr="00235C19">
        <w:t xml:space="preserve"> Российской Федерации;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11) которым предоставлена отсрочка отбывания наказания или отсрочка исполнения приговора;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247C11" w:rsidRPr="00235C19" w:rsidRDefault="00247C11" w:rsidP="0016313D">
      <w:pPr>
        <w:pStyle w:val="pboth"/>
        <w:spacing w:before="0" w:beforeAutospacing="0" w:after="0" w:afterAutospacing="0"/>
      </w:pPr>
      <w:r w:rsidRPr="00235C19">
        <w:t>2. Совет профилактики  правонарушений несовершеннолетних, проводит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247C11" w:rsidRDefault="00247C11" w:rsidP="00AD2DF7">
      <w:pPr>
        <w:pStyle w:val="pboth"/>
      </w:pPr>
      <w:r w:rsidRPr="00235C19">
        <w:t xml:space="preserve">3. Индивидуальная профилактическая работа с лицами, которые не указаны в </w:t>
      </w:r>
      <w:hyperlink r:id="rId9" w:anchor="100033" w:history="1">
        <w:r w:rsidRPr="00235C19">
          <w:rPr>
            <w:rStyle w:val="Hyperlink"/>
          </w:rPr>
          <w:t>пунктах 1</w:t>
        </w:r>
      </w:hyperlink>
      <w:r w:rsidRPr="00235C19">
        <w:t xml:space="preserve"> и </w:t>
      </w:r>
      <w:hyperlink r:id="rId10" w:anchor="100048" w:history="1">
        <w:r w:rsidRPr="00235C19">
          <w:rPr>
            <w:rStyle w:val="Hyperlink"/>
          </w:rPr>
          <w:t>2</w:t>
        </w:r>
      </w:hyperlink>
      <w:r w:rsidRPr="00235C19">
        <w:t xml:space="preserve">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Совета профилактики правонарушений несовершеннолетних.</w:t>
      </w:r>
    </w:p>
    <w:p w:rsidR="00247C11" w:rsidRDefault="00247C11" w:rsidP="00AD2DF7">
      <w:pPr>
        <w:jc w:val="both"/>
      </w:pPr>
    </w:p>
    <w:p w:rsidR="00247C11" w:rsidRDefault="00247C11" w:rsidP="00AD2DF7">
      <w:pPr>
        <w:jc w:val="both"/>
      </w:pPr>
      <w:r w:rsidRPr="00014579">
        <w:t>5.</w:t>
      </w:r>
      <w:r>
        <w:t xml:space="preserve">3. Заседания Совета </w:t>
      </w:r>
      <w:r w:rsidRPr="00014579">
        <w:t xml:space="preserve"> проводятся регулярно, не реже одного раза в четверть. Внеочередное (чрезвычайное) заседание Совета проводится по решению председателя Совета либо по инициативе не менее половины членов Совета. </w:t>
      </w:r>
    </w:p>
    <w:p w:rsidR="00247C11" w:rsidRDefault="00247C11" w:rsidP="00AD2DF7">
      <w:pPr>
        <w:jc w:val="both"/>
      </w:pPr>
      <w:r>
        <w:t>5.4</w:t>
      </w:r>
      <w:r w:rsidRPr="00014579">
        <w:t xml:space="preserve">. Информация о </w:t>
      </w:r>
      <w:r>
        <w:t xml:space="preserve">плане работы Совета </w:t>
      </w:r>
      <w:r w:rsidRPr="00014579">
        <w:t xml:space="preserve"> и повестка дня очередного заседания вывешивается на информационном стенде за 1 неделю до начала заседания. </w:t>
      </w:r>
    </w:p>
    <w:p w:rsidR="00247C11" w:rsidRDefault="00247C11" w:rsidP="00AD2DF7">
      <w:pPr>
        <w:jc w:val="both"/>
      </w:pPr>
      <w:r>
        <w:t>5.5</w:t>
      </w:r>
      <w:r w:rsidRPr="00014579">
        <w:t>. На заседании Сове</w:t>
      </w:r>
      <w:r>
        <w:t xml:space="preserve">та </w:t>
      </w:r>
      <w:r w:rsidRPr="00014579">
        <w:t xml:space="preserve">учащиеся должны присутствовать с родителями (законными представителями). Совет вправе удалить несовершеннолетнего с заседания на время исследования обстоятельств, обсуждение которых может отрицательно повлиять на учащегося. </w:t>
      </w:r>
    </w:p>
    <w:p w:rsidR="00247C11" w:rsidRDefault="00247C11" w:rsidP="00AD2DF7">
      <w:pPr>
        <w:jc w:val="both"/>
      </w:pPr>
      <w:r>
        <w:t>5.6</w:t>
      </w:r>
      <w:r w:rsidRPr="00014579">
        <w:t xml:space="preserve">. Заседание Совета профилактики правомочно, если на нем присутствует не менее половины членов Совета. </w:t>
      </w:r>
    </w:p>
    <w:p w:rsidR="00247C11" w:rsidRDefault="00247C11" w:rsidP="00AD2DF7">
      <w:pPr>
        <w:jc w:val="both"/>
      </w:pPr>
      <w:r>
        <w:t>5.7</w:t>
      </w:r>
      <w:r w:rsidRPr="00014579">
        <w:t xml:space="preserve">. Члены Совета участвуют в его работе лично и не вправе делегировать свои полномочия другим лицам. </w:t>
      </w:r>
    </w:p>
    <w:p w:rsidR="00247C11" w:rsidRDefault="00247C11" w:rsidP="00AD2DF7">
      <w:pPr>
        <w:jc w:val="both"/>
      </w:pPr>
      <w:r>
        <w:t xml:space="preserve">5.8. Решения Совета </w:t>
      </w:r>
      <w:r w:rsidRPr="00014579">
        <w:t xml:space="preserve"> принимаются большинством голосов присутствующим на заседании членов Совета и реализуются через приказы директора. </w:t>
      </w:r>
    </w:p>
    <w:p w:rsidR="00247C11" w:rsidRDefault="00247C11" w:rsidP="00AD2DF7">
      <w:pPr>
        <w:jc w:val="both"/>
      </w:pPr>
      <w:r>
        <w:t>5.9</w:t>
      </w:r>
      <w:r w:rsidRPr="00014579">
        <w:t xml:space="preserve"> Решения Совета доводят до сведения педагогического коллектива, учащихся, родителей (законных представителей) на административных совещаниях, общешкольных и классных родительских собраниях. </w:t>
      </w:r>
    </w:p>
    <w:p w:rsidR="00247C11" w:rsidRDefault="00247C11" w:rsidP="00AD2DF7">
      <w:pPr>
        <w:jc w:val="both"/>
      </w:pPr>
      <w:r>
        <w:t>5.10</w:t>
      </w:r>
      <w:r w:rsidRPr="00014579">
        <w:t xml:space="preserve">. 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 </w:t>
      </w:r>
    </w:p>
    <w:p w:rsidR="00247C11" w:rsidRDefault="00247C11" w:rsidP="00AD2DF7">
      <w:pPr>
        <w:jc w:val="both"/>
      </w:pPr>
      <w:r w:rsidRPr="00014579">
        <w:t>5</w:t>
      </w:r>
      <w:r>
        <w:t xml:space="preserve">.11. Решение Совета </w:t>
      </w:r>
      <w:r w:rsidRPr="00014579">
        <w:t xml:space="preserve"> действует в течение одного года. Мера воздействия считается снятой, если несовершеннолетний в течение этого срока не совершил нового правонарушения. </w:t>
      </w:r>
    </w:p>
    <w:p w:rsidR="00247C11" w:rsidRPr="00382B64" w:rsidRDefault="00247C11" w:rsidP="00AD2DF7">
      <w:pPr>
        <w:jc w:val="center"/>
        <w:rPr>
          <w:b/>
        </w:rPr>
      </w:pPr>
      <w:r w:rsidRPr="00382B64">
        <w:rPr>
          <w:b/>
        </w:rPr>
        <w:t>6. Права и обязанности Совета</w:t>
      </w:r>
    </w:p>
    <w:p w:rsidR="00247C11" w:rsidRDefault="00247C11" w:rsidP="00AD2DF7">
      <w:pPr>
        <w:jc w:val="both"/>
      </w:pPr>
      <w:r w:rsidRPr="00014579">
        <w:t xml:space="preserve"> 6.1.Совет профилактики обязан: </w:t>
      </w:r>
    </w:p>
    <w:p w:rsidR="00247C11" w:rsidRDefault="00247C11" w:rsidP="00AD2DF7">
      <w:pPr>
        <w:jc w:val="both"/>
      </w:pPr>
      <w:r w:rsidRPr="00014579">
        <w:t xml:space="preserve">– разрабатывать и внедрять систему взаимодействия администрации и педагогов школы с общественностью, призванной осуществлять профилактику правонарушений несовершеннолетних; </w:t>
      </w:r>
    </w:p>
    <w:p w:rsidR="00247C11" w:rsidRDefault="00247C11" w:rsidP="00AD2DF7">
      <w:pPr>
        <w:jc w:val="both"/>
      </w:pPr>
      <w:r w:rsidRPr="00014579">
        <w:t xml:space="preserve">– способствовать повышению эффективности работы школы по профилактике правонарушений учащихся; </w:t>
      </w:r>
    </w:p>
    <w:p w:rsidR="00247C11" w:rsidRDefault="00247C11" w:rsidP="00AD2DF7">
      <w:pPr>
        <w:jc w:val="both"/>
      </w:pPr>
      <w:r w:rsidRPr="00014579">
        <w:t>– анализировать состояние профилактической работы в школе, особенности развития личности учащихся, относящихся к «группе риска» и их внеурочную занятость;</w:t>
      </w:r>
    </w:p>
    <w:p w:rsidR="00247C11" w:rsidRDefault="00247C11" w:rsidP="00AD2DF7">
      <w:pPr>
        <w:jc w:val="both"/>
      </w:pPr>
      <w:r w:rsidRPr="00014579">
        <w:t xml:space="preserve"> – осуществлять консультационно-информационную деятельность для педагога и родителей; </w:t>
      </w:r>
    </w:p>
    <w:p w:rsidR="00247C11" w:rsidRDefault="00247C11" w:rsidP="00AD2DF7">
      <w:pPr>
        <w:jc w:val="both"/>
      </w:pPr>
      <w:r w:rsidRPr="00014579">
        <w:t xml:space="preserve">– контролировать исполнение принимаемых решений; </w:t>
      </w:r>
    </w:p>
    <w:p w:rsidR="00247C11" w:rsidRDefault="00247C11" w:rsidP="00AD2DF7">
      <w:pPr>
        <w:jc w:val="both"/>
      </w:pPr>
      <w:r w:rsidRPr="00014579">
        <w:t xml:space="preserve">– анализировать свою деятельность, выступать с отчетом о еѐ результатах на педсоветах. </w:t>
      </w:r>
    </w:p>
    <w:p w:rsidR="00247C11" w:rsidRDefault="00247C11" w:rsidP="00AD2DF7">
      <w:pPr>
        <w:jc w:val="both"/>
      </w:pPr>
      <w:r w:rsidRPr="00014579">
        <w:t xml:space="preserve">6.2 Совет профилактики имеет право: </w:t>
      </w:r>
    </w:p>
    <w:p w:rsidR="00247C11" w:rsidRDefault="00247C11" w:rsidP="00AD2DF7">
      <w:pPr>
        <w:jc w:val="both"/>
      </w:pPr>
      <w:r w:rsidRPr="00014579">
        <w:t>– -давать индивидуальные и коллективные рекомендации педагогам и родителям по вопросам коррекции поведения несовершеннолетних и проведен</w:t>
      </w:r>
      <w:r>
        <w:t xml:space="preserve">ия профилактической работы; </w:t>
      </w:r>
    </w:p>
    <w:p w:rsidR="00247C11" w:rsidRDefault="00247C11" w:rsidP="00AD2DF7">
      <w:pPr>
        <w:jc w:val="both"/>
      </w:pPr>
      <w:r>
        <w:t xml:space="preserve">– </w:t>
      </w:r>
      <w:r w:rsidRPr="00014579">
        <w:t>выносить на обсуждение на родительские собрания и собрания в классах информацию о состоянии проблемы правон</w:t>
      </w:r>
      <w:r>
        <w:t xml:space="preserve">арушений несовершеннолетних; </w:t>
      </w:r>
    </w:p>
    <w:p w:rsidR="00247C11" w:rsidRDefault="00247C11" w:rsidP="00AD2DF7">
      <w:pPr>
        <w:jc w:val="both"/>
      </w:pPr>
      <w:r>
        <w:t xml:space="preserve">– </w:t>
      </w:r>
      <w:r w:rsidRPr="00014579">
        <w:t xml:space="preserve"> ходатайствовать перед КДН и ЗП о принятии мер общественного воздействия в установленном законом порядке в отношении учащихся и их</w:t>
      </w:r>
      <w:r>
        <w:t xml:space="preserve"> родителей (лиц их заменяющих).</w:t>
      </w:r>
    </w:p>
    <w:p w:rsidR="00247C11" w:rsidRDefault="00247C11" w:rsidP="00AD2DF7">
      <w:pPr>
        <w:jc w:val="both"/>
      </w:pPr>
      <w:r w:rsidRPr="00014579">
        <w:t>6.3.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247C11" w:rsidRDefault="00247C11" w:rsidP="00AD2DF7">
      <w:pPr>
        <w:jc w:val="both"/>
      </w:pPr>
    </w:p>
    <w:p w:rsidR="00247C11" w:rsidRPr="00256B77" w:rsidRDefault="00247C11" w:rsidP="00AD2DF7">
      <w:pPr>
        <w:jc w:val="center"/>
        <w:rPr>
          <w:b/>
          <w:bCs/>
        </w:rPr>
      </w:pPr>
      <w:bookmarkStart w:id="0" w:name="000217"/>
      <w:bookmarkStart w:id="1" w:name="100038"/>
      <w:bookmarkEnd w:id="0"/>
      <w:bookmarkEnd w:id="1"/>
      <w:r w:rsidRPr="00256B77">
        <w:rPr>
          <w:b/>
          <w:bCs/>
        </w:rPr>
        <w:t>7. Д</w:t>
      </w:r>
      <w:r>
        <w:rPr>
          <w:b/>
          <w:bCs/>
        </w:rPr>
        <w:t>окументация Совета</w:t>
      </w:r>
    </w:p>
    <w:p w:rsidR="00247C11" w:rsidRPr="001D186D" w:rsidRDefault="00247C11" w:rsidP="001D186D">
      <w:r w:rsidRPr="00256B77">
        <w:t xml:space="preserve">7.1. Приказ о создании совета профилактики. </w:t>
      </w:r>
      <w:r w:rsidRPr="00256B77">
        <w:br/>
        <w:t xml:space="preserve">7.2. Журнал заседаний. </w:t>
      </w:r>
      <w:r w:rsidRPr="00256B77">
        <w:br/>
        <w:t xml:space="preserve">7.3. Карты учащихся, состоящих на учете в школе, органах ОДН ОВД. </w:t>
      </w:r>
      <w:r w:rsidRPr="00256B77">
        <w:br/>
        <w:t xml:space="preserve">7.4. Списки проблемных семей. </w:t>
      </w:r>
      <w:r w:rsidRPr="00256B77">
        <w:br/>
        <w:t>7.5. Списки детей-сирот.</w:t>
      </w:r>
    </w:p>
    <w:p w:rsidR="00247C11" w:rsidRDefault="00247C11" w:rsidP="00AD2DF7">
      <w:pPr>
        <w:pStyle w:val="ListParagraph"/>
        <w:tabs>
          <w:tab w:val="left" w:pos="2625"/>
        </w:tabs>
        <w:ind w:left="360"/>
        <w:rPr>
          <w:b/>
        </w:rPr>
      </w:pPr>
    </w:p>
    <w:p w:rsidR="00247C11" w:rsidRDefault="00247C11" w:rsidP="00AD2DF7">
      <w:pPr>
        <w:pStyle w:val="ListParagraph"/>
        <w:tabs>
          <w:tab w:val="left" w:pos="2625"/>
        </w:tabs>
        <w:ind w:left="360"/>
        <w:rPr>
          <w:b/>
        </w:rPr>
      </w:pPr>
    </w:p>
    <w:p w:rsidR="00247C11" w:rsidRDefault="00247C11" w:rsidP="00AD2DF7">
      <w:pPr>
        <w:pStyle w:val="ListParagraph"/>
        <w:tabs>
          <w:tab w:val="left" w:pos="2625"/>
        </w:tabs>
        <w:ind w:left="360"/>
        <w:rPr>
          <w:b/>
        </w:rPr>
      </w:pPr>
    </w:p>
    <w:p w:rsidR="00247C11" w:rsidRDefault="00247C11" w:rsidP="00AD2DF7">
      <w:pPr>
        <w:pStyle w:val="ListParagraph"/>
        <w:tabs>
          <w:tab w:val="left" w:pos="2625"/>
        </w:tabs>
        <w:ind w:left="360"/>
        <w:rPr>
          <w:b/>
        </w:rPr>
      </w:pPr>
    </w:p>
    <w:p w:rsidR="00247C11" w:rsidRDefault="00247C11" w:rsidP="00AD2DF7">
      <w:pPr>
        <w:pStyle w:val="ListParagraph"/>
        <w:tabs>
          <w:tab w:val="left" w:pos="2625"/>
        </w:tabs>
        <w:ind w:left="360"/>
        <w:rPr>
          <w:b/>
        </w:rPr>
      </w:pPr>
    </w:p>
    <w:p w:rsidR="00247C11" w:rsidRDefault="00247C11" w:rsidP="00AD2DF7">
      <w:pPr>
        <w:pStyle w:val="ListParagraph"/>
        <w:tabs>
          <w:tab w:val="left" w:pos="2625"/>
        </w:tabs>
        <w:ind w:left="360"/>
        <w:rPr>
          <w:b/>
        </w:rPr>
      </w:pPr>
    </w:p>
    <w:p w:rsidR="00247C11" w:rsidRDefault="00247C11"/>
    <w:sectPr w:rsidR="00247C11" w:rsidSect="00A0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C11" w:rsidRDefault="00247C11" w:rsidP="0016313D">
      <w:r>
        <w:separator/>
      </w:r>
    </w:p>
  </w:endnote>
  <w:endnote w:type="continuationSeparator" w:id="1">
    <w:p w:rsidR="00247C11" w:rsidRDefault="00247C11" w:rsidP="00163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C11" w:rsidRDefault="00247C11" w:rsidP="0016313D">
      <w:r>
        <w:separator/>
      </w:r>
    </w:p>
  </w:footnote>
  <w:footnote w:type="continuationSeparator" w:id="1">
    <w:p w:rsidR="00247C11" w:rsidRDefault="00247C11" w:rsidP="001631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06339"/>
    <w:multiLevelType w:val="multilevel"/>
    <w:tmpl w:val="856049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2DF7"/>
    <w:rsid w:val="00014579"/>
    <w:rsid w:val="0016313D"/>
    <w:rsid w:val="001C43B8"/>
    <w:rsid w:val="001D186D"/>
    <w:rsid w:val="00235C19"/>
    <w:rsid w:val="00247C11"/>
    <w:rsid w:val="00256B77"/>
    <w:rsid w:val="002C69AC"/>
    <w:rsid w:val="003348E7"/>
    <w:rsid w:val="00382B64"/>
    <w:rsid w:val="00473C49"/>
    <w:rsid w:val="005E5766"/>
    <w:rsid w:val="00764B88"/>
    <w:rsid w:val="007B709E"/>
    <w:rsid w:val="00A04D97"/>
    <w:rsid w:val="00A372A2"/>
    <w:rsid w:val="00A42288"/>
    <w:rsid w:val="00A81EEA"/>
    <w:rsid w:val="00A97EBE"/>
    <w:rsid w:val="00AB62AC"/>
    <w:rsid w:val="00AD2DF7"/>
    <w:rsid w:val="00B33666"/>
    <w:rsid w:val="00C67905"/>
    <w:rsid w:val="00CA5E2A"/>
    <w:rsid w:val="00CD2654"/>
    <w:rsid w:val="00D64D78"/>
    <w:rsid w:val="00DA63AD"/>
    <w:rsid w:val="00DB65F8"/>
    <w:rsid w:val="00E65E29"/>
    <w:rsid w:val="00E82446"/>
    <w:rsid w:val="00F9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F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D2DF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D2DF7"/>
    <w:pPr>
      <w:ind w:left="720"/>
      <w:contextualSpacing/>
    </w:pPr>
  </w:style>
  <w:style w:type="character" w:customStyle="1" w:styleId="FontStyle14">
    <w:name w:val="Font Style14"/>
    <w:uiPriority w:val="99"/>
    <w:rsid w:val="00AD2DF7"/>
    <w:rPr>
      <w:rFonts w:ascii="Times New Roman" w:hAnsi="Times New Roman"/>
      <w:b/>
      <w:sz w:val="24"/>
    </w:rPr>
  </w:style>
  <w:style w:type="paragraph" w:styleId="NoSpacing">
    <w:name w:val="No Spacing"/>
    <w:uiPriority w:val="99"/>
    <w:qFormat/>
    <w:rsid w:val="00AD2DF7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AD2DF7"/>
    <w:pPr>
      <w:spacing w:before="100" w:beforeAutospacing="1" w:after="100" w:afterAutospacing="1"/>
    </w:pPr>
  </w:style>
  <w:style w:type="paragraph" w:customStyle="1" w:styleId="pboth">
    <w:name w:val="pboth"/>
    <w:basedOn w:val="Normal"/>
    <w:uiPriority w:val="99"/>
    <w:rsid w:val="00AD2DF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AD2DF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6313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313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16313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313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kodeks/UPK-RF/chast-1/razdel-iv/glava-1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legalacts.ru/doc/federalnyi-zakon-ot-24061999-n-120-fz-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4061999-n-120-fz-o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6</Pages>
  <Words>1794</Words>
  <Characters>10231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2019-04-06T10:16:00Z</cp:lastPrinted>
  <dcterms:created xsi:type="dcterms:W3CDTF">2019-03-08T15:47:00Z</dcterms:created>
  <dcterms:modified xsi:type="dcterms:W3CDTF">2019-04-11T20:55:00Z</dcterms:modified>
</cp:coreProperties>
</file>